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7D51A6" w14:paraId="50184428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B8FEA4C" w14:textId="19812B21" w:rsidR="003D1B71" w:rsidRPr="007D51A6" w:rsidRDefault="00E24FDE" w:rsidP="003D1B71">
            <w:pPr>
              <w:pStyle w:val="Szvegtrzs"/>
              <w:kinsoku w:val="0"/>
              <w:overflowPunct w:val="0"/>
              <w:ind w:left="-120"/>
              <w:rPr>
                <w:rFonts w:ascii="Times New Roman" w:hAnsi="Times New Roman" w:cs="Times New Roman"/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0ADCC829" wp14:editId="046D836F">
                  <wp:extent cx="2133600" cy="16002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B1C102C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hu-HU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EA5220D" w14:textId="33D1D729" w:rsidR="003D1B71" w:rsidRPr="007D51A6" w:rsidRDefault="00E24FDE" w:rsidP="00310F17">
            <w:pPr>
              <w:pStyle w:val="Cm"/>
              <w:rPr>
                <w:lang w:val="hu-HU"/>
              </w:rPr>
            </w:pPr>
            <w:r>
              <w:rPr>
                <w:lang w:val="hu-HU"/>
              </w:rPr>
              <w:t>Balla</w:t>
            </w:r>
            <w:r w:rsidR="003D1B71" w:rsidRPr="007D51A6">
              <w:rPr>
                <w:lang w:val="hu-HU" w:bidi="hu"/>
              </w:rPr>
              <w:br/>
            </w:r>
            <w:r>
              <w:rPr>
                <w:lang w:val="hu-HU"/>
              </w:rPr>
              <w:t>Ildikó</w:t>
            </w:r>
          </w:p>
        </w:tc>
      </w:tr>
      <w:tr w:rsidR="003D1B71" w:rsidRPr="007D51A6" w14:paraId="7F48188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DFBA10D" w14:textId="77777777" w:rsidR="003D1B71" w:rsidRPr="007D51A6" w:rsidRDefault="003D1B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95E467D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70F59475AEAD46A7853C16B35D958924"/>
              </w:placeholder>
              <w:temporary/>
              <w:showingPlcHdr/>
              <w15:appearance w15:val="hidden"/>
            </w:sdtPr>
            <w:sdtContent>
              <w:p w14:paraId="40C31049" w14:textId="77777777" w:rsidR="003D1B71" w:rsidRPr="00EF70BC" w:rsidRDefault="003D1B71" w:rsidP="00EF70BC">
                <w:pPr>
                  <w:pStyle w:val="Cmsor2"/>
                </w:pPr>
                <w:r w:rsidRPr="00EF70BC">
                  <w:t>Munkatapasztalat</w:t>
                </w:r>
              </w:p>
            </w:sdtContent>
          </w:sdt>
          <w:p w14:paraId="1654A96C" w14:textId="6D094C0B" w:rsidR="003D1B71" w:rsidRPr="009A5AD8" w:rsidRDefault="009A5AD8" w:rsidP="00AC6C7E">
            <w:pPr>
              <w:pStyle w:val="Dtum1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9A5AD8">
              <w:rPr>
                <w:rFonts w:asciiTheme="minorHAnsi" w:hAnsiTheme="minorHAnsi"/>
                <w:sz w:val="22"/>
                <w:szCs w:val="22"/>
                <w:lang w:val="hu-HU"/>
              </w:rPr>
              <w:t>2002</w:t>
            </w:r>
            <w:r w:rsidR="003D1B71" w:rsidRPr="009A5AD8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–</w:t>
            </w:r>
            <w:r w:rsidRPr="009A5AD8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2004</w:t>
            </w:r>
          </w:p>
          <w:p w14:paraId="48F45319" w14:textId="2B58E4B5" w:rsidR="003D1B71" w:rsidRPr="009A5AD8" w:rsidRDefault="009A5AD8" w:rsidP="00AC6C7E">
            <w:pPr>
              <w:pStyle w:val="Munkatapasztalat"/>
              <w:rPr>
                <w:rFonts w:asciiTheme="minorHAnsi" w:hAnsiTheme="minorHAnsi"/>
                <w:szCs w:val="22"/>
                <w:lang w:val="hu-HU"/>
              </w:rPr>
            </w:pPr>
            <w:r w:rsidRPr="009A5AD8">
              <w:rPr>
                <w:rFonts w:asciiTheme="minorHAnsi" w:hAnsiTheme="minorHAnsi"/>
                <w:szCs w:val="22"/>
                <w:lang w:val="hu-HU"/>
              </w:rPr>
              <w:t>Tanácsadó</w:t>
            </w:r>
            <w:r w:rsidR="007D51A6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</w:t>
            </w:r>
            <w:r w:rsidR="003D1B71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>•</w:t>
            </w:r>
            <w:r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szociális munkás, mentor</w:t>
            </w:r>
            <w:r w:rsidR="003D1B71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•</w:t>
            </w:r>
            <w:r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</w:t>
            </w:r>
            <w:r w:rsidRPr="009A5AD8">
              <w:rPr>
                <w:rFonts w:asciiTheme="minorHAnsi" w:hAnsiTheme="minorHAnsi" w:cs="Arial"/>
                <w:b/>
                <w:szCs w:val="22"/>
              </w:rPr>
              <w:t>RÉS Egyesület</w:t>
            </w:r>
          </w:p>
          <w:p w14:paraId="2ADF1A6F" w14:textId="00D07C8D" w:rsidR="009A5AD8" w:rsidRPr="009A5AD8" w:rsidRDefault="009A5AD8" w:rsidP="009A5AD8">
            <w:pPr>
              <w:pStyle w:val="Dtum1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9A5AD8">
              <w:rPr>
                <w:rFonts w:asciiTheme="minorHAnsi" w:hAnsiTheme="minorHAnsi"/>
                <w:sz w:val="22"/>
                <w:szCs w:val="22"/>
                <w:lang w:val="hu-HU"/>
              </w:rPr>
              <w:t>200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5</w:t>
            </w:r>
            <w:r w:rsidRPr="009A5AD8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–20</w:t>
            </w:r>
            <w:r w:rsidR="007D202B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12</w:t>
            </w:r>
          </w:p>
          <w:p w14:paraId="7F2B1826" w14:textId="65934F06" w:rsidR="003D1B71" w:rsidRPr="009A5AD8" w:rsidRDefault="009A5AD8" w:rsidP="00AC6C7E">
            <w:pPr>
              <w:pStyle w:val="Munkatapasztalat"/>
              <w:rPr>
                <w:rFonts w:asciiTheme="minorHAnsi" w:hAnsiTheme="minorHAnsi"/>
                <w:szCs w:val="22"/>
                <w:lang w:val="hu-HU"/>
              </w:rPr>
            </w:pPr>
            <w:r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>menedzser</w:t>
            </w:r>
            <w:r w:rsidR="007D51A6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</w:t>
            </w:r>
            <w:r w:rsidR="003D1B71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• </w:t>
            </w:r>
            <w:r w:rsidRPr="009A5AD8">
              <w:rPr>
                <w:rFonts w:asciiTheme="minorHAnsi" w:hAnsiTheme="minorHAnsi" w:cs="Arial"/>
                <w:bCs/>
                <w:szCs w:val="22"/>
                <w:lang w:val="hu-HU"/>
              </w:rPr>
              <w:t>Európai Uniós programok vezetése</w:t>
            </w:r>
            <w:r w:rsidR="003D1B71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• </w:t>
            </w:r>
            <w:r w:rsidRPr="009A5AD8">
              <w:rPr>
                <w:rStyle w:val="Kiemels"/>
                <w:rFonts w:asciiTheme="minorHAnsi" w:hAnsiTheme="minorHAnsi" w:cs="Arial"/>
                <w:b/>
                <w:i w:val="0"/>
                <w:iCs w:val="0"/>
                <w:szCs w:val="22"/>
              </w:rPr>
              <w:t>CSAT Egyesület</w:t>
            </w:r>
          </w:p>
          <w:p w14:paraId="334A70FA" w14:textId="6F18AF9D" w:rsidR="003D1B71" w:rsidRPr="009A5AD8" w:rsidRDefault="009A5AD8" w:rsidP="00AC6C7E">
            <w:pPr>
              <w:pStyle w:val="Dtum1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9A5AD8">
              <w:rPr>
                <w:rFonts w:asciiTheme="minorHAnsi" w:hAnsiTheme="minorHAnsi"/>
                <w:sz w:val="22"/>
                <w:szCs w:val="22"/>
                <w:lang w:val="hu-HU"/>
              </w:rPr>
              <w:t>20</w:t>
            </w:r>
            <w:r w:rsidR="007D202B">
              <w:rPr>
                <w:rFonts w:asciiTheme="minorHAnsi" w:hAnsiTheme="minorHAnsi"/>
                <w:sz w:val="22"/>
                <w:szCs w:val="22"/>
                <w:lang w:val="hu-HU"/>
              </w:rPr>
              <w:t>13</w:t>
            </w:r>
            <w:r w:rsidRPr="009A5AD8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–20</w:t>
            </w:r>
            <w:r w:rsidR="007D202B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18</w:t>
            </w:r>
          </w:p>
          <w:p w14:paraId="49DCF45F" w14:textId="54CAF6D4" w:rsidR="003D1B71" w:rsidRPr="009A5AD8" w:rsidRDefault="007D202B" w:rsidP="00AC6C7E">
            <w:pPr>
              <w:pStyle w:val="Munkatapasztalat"/>
              <w:rPr>
                <w:rFonts w:asciiTheme="minorHAnsi" w:hAnsiTheme="minorHAnsi"/>
                <w:szCs w:val="22"/>
                <w:lang w:val="hu-HU"/>
              </w:rPr>
            </w:pPr>
            <w:r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menedzser • </w:t>
            </w:r>
            <w:r w:rsidRPr="009A5AD8">
              <w:rPr>
                <w:rFonts w:asciiTheme="minorHAnsi" w:hAnsiTheme="minorHAnsi" w:cs="Arial"/>
                <w:bCs/>
                <w:szCs w:val="22"/>
                <w:lang w:val="hu-HU"/>
              </w:rPr>
              <w:t>Európai Uniós programok vezetése</w:t>
            </w:r>
            <w:r w:rsidR="003D1B71" w:rsidRPr="009A5AD8">
              <w:rPr>
                <w:rStyle w:val="Kiemels2"/>
                <w:rFonts w:asciiTheme="minorHAnsi" w:eastAsia="Calibri" w:hAnsiTheme="minorHAnsi"/>
                <w:szCs w:val="22"/>
                <w:lang w:val="hu-HU" w:bidi="hu"/>
              </w:rPr>
              <w:t xml:space="preserve"> • </w:t>
            </w:r>
            <w:r w:rsidRPr="003C6822">
              <w:rPr>
                <w:rFonts w:ascii="Arial" w:hAnsi="Arial" w:cs="Arial"/>
                <w:b/>
                <w:bCs/>
                <w:szCs w:val="22"/>
                <w:lang w:val="hu-HU"/>
              </w:rPr>
              <w:t>Útirány Egyesület</w:t>
            </w:r>
          </w:p>
          <w:p w14:paraId="3C97BA47" w14:textId="3042C6C3" w:rsidR="003D1B71" w:rsidRDefault="007D202B" w:rsidP="007D202B">
            <w:pPr>
              <w:pStyle w:val="OiaeaeiYiio2"/>
              <w:widowControl/>
              <w:ind w:left="64" w:hanging="64"/>
              <w:jc w:val="both"/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</w:pPr>
            <w:r w:rsidRPr="007D202B"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  <w:t>-</w:t>
            </w:r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 xml:space="preserve"> </w:t>
            </w:r>
            <w:proofErr w:type="spellStart"/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>Szociális</w:t>
            </w:r>
            <w:proofErr w:type="spellEnd"/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 xml:space="preserve"> </w:t>
            </w:r>
            <w:proofErr w:type="spellStart"/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>ágazat</w:t>
            </w:r>
            <w:proofErr w:type="spellEnd"/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 xml:space="preserve">, </w:t>
            </w:r>
            <w:proofErr w:type="spellStart"/>
            <w:r w:rsidRPr="007D202B">
              <w:rPr>
                <w:rFonts w:asciiTheme="minorHAnsi" w:hAnsiTheme="minorHAnsi" w:cs="Arial"/>
                <w:i w:val="0"/>
                <w:sz w:val="22"/>
                <w:szCs w:val="22"/>
              </w:rPr>
              <w:t>ifjúságsegítés</w:t>
            </w:r>
            <w:proofErr w:type="spellEnd"/>
            <w:r w:rsidRPr="007D202B"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  <w:t xml:space="preserve"> – oktatásfejlesztés, foglalkoztatás</w:t>
            </w:r>
            <w:r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  <w:t xml:space="preserve"> </w:t>
            </w:r>
            <w:r w:rsidRPr="007D202B"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  <w:t>bővítés hazai pályázatokban és európai uniós projektekben, projektmenedzser és szakmai vezetői feladatok, valamint tréner, tanácsadó. Tehetségkoordinátor – tehetséghálózat-fejlesztő</w:t>
            </w:r>
            <w:r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  <w:t xml:space="preserve"> szakember.</w:t>
            </w:r>
          </w:p>
          <w:p w14:paraId="2297464F" w14:textId="3FEE3915" w:rsidR="00D544D9" w:rsidRPr="009A5AD8" w:rsidRDefault="00D544D9" w:rsidP="00D544D9">
            <w:pPr>
              <w:pStyle w:val="Dtum1"/>
              <w:rPr>
                <w:rFonts w:asciiTheme="minorHAnsi" w:hAnsiTheme="minorHAnsi"/>
                <w:sz w:val="22"/>
                <w:szCs w:val="22"/>
                <w:lang w:val="hu-HU"/>
              </w:rPr>
            </w:pPr>
            <w:r w:rsidRPr="009A5AD8">
              <w:rPr>
                <w:rFonts w:asciiTheme="minorHAnsi" w:hAnsiTheme="minorHAnsi"/>
                <w:sz w:val="22"/>
                <w:szCs w:val="22"/>
                <w:lang w:val="hu-HU"/>
              </w:rPr>
              <w:t>20</w:t>
            </w:r>
            <w:r>
              <w:rPr>
                <w:rFonts w:asciiTheme="minorHAnsi" w:hAnsiTheme="minorHAnsi"/>
                <w:sz w:val="22"/>
                <w:szCs w:val="22"/>
                <w:lang w:val="hu-HU"/>
              </w:rPr>
              <w:t>19</w:t>
            </w:r>
            <w:r w:rsidRPr="009A5AD8"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–20</w:t>
            </w:r>
            <w:r>
              <w:rPr>
                <w:rFonts w:asciiTheme="minorHAnsi" w:eastAsia="Calibri" w:hAnsiTheme="minorHAnsi"/>
                <w:sz w:val="22"/>
                <w:szCs w:val="22"/>
                <w:lang w:val="hu-HU" w:bidi="hu"/>
              </w:rPr>
              <w:t>22</w:t>
            </w:r>
          </w:p>
          <w:p w14:paraId="0CCFFFDC" w14:textId="3A9EC08D" w:rsidR="00D544D9" w:rsidRPr="007D202B" w:rsidRDefault="00D544D9" w:rsidP="00D544D9">
            <w:pPr>
              <w:pStyle w:val="OiaeaeiYiio2"/>
              <w:widowControl/>
              <w:ind w:left="64" w:hanging="64"/>
              <w:jc w:val="both"/>
              <w:rPr>
                <w:rFonts w:asciiTheme="minorHAnsi" w:hAnsiTheme="minorHAnsi" w:cs="Arial"/>
                <w:bCs/>
                <w:i w:val="0"/>
                <w:sz w:val="22"/>
                <w:szCs w:val="22"/>
                <w:lang w:val="hu-HU"/>
              </w:rPr>
            </w:pPr>
            <w:proofErr w:type="spellStart"/>
            <w:r>
              <w:rPr>
                <w:rStyle w:val="Kiemels2"/>
                <w:rFonts w:asciiTheme="minorHAnsi" w:eastAsia="Calibri" w:hAnsiTheme="minorHAnsi"/>
                <w:sz w:val="22"/>
                <w:szCs w:val="22"/>
                <w:lang w:val="hu-HU" w:bidi="hu"/>
              </w:rPr>
              <w:t>sales</w:t>
            </w:r>
            <w:proofErr w:type="spellEnd"/>
            <w:r>
              <w:rPr>
                <w:rStyle w:val="Kiemels2"/>
                <w:rFonts w:asciiTheme="minorHAnsi" w:eastAsia="Calibri" w:hAnsiTheme="minorHAnsi"/>
                <w:sz w:val="22"/>
                <w:szCs w:val="22"/>
                <w:lang w:val="hu-HU" w:bidi="hu"/>
              </w:rPr>
              <w:t xml:space="preserve"> </w:t>
            </w:r>
            <w:r w:rsidRPr="009A5AD8">
              <w:rPr>
                <w:rStyle w:val="Kiemels2"/>
                <w:rFonts w:asciiTheme="minorHAnsi" w:eastAsia="Calibri" w:hAnsiTheme="minorHAnsi"/>
                <w:sz w:val="22"/>
                <w:szCs w:val="22"/>
                <w:lang w:val="hu-HU" w:bidi="hu"/>
              </w:rPr>
              <w:t>menedzser •</w:t>
            </w:r>
            <w:r>
              <w:rPr>
                <w:rStyle w:val="Kiemels2"/>
                <w:rFonts w:asciiTheme="minorHAnsi" w:eastAsia="Calibri" w:hAnsiTheme="minorHAnsi"/>
                <w:sz w:val="22"/>
                <w:szCs w:val="22"/>
                <w:lang w:val="hu-HU" w:bidi="hu"/>
              </w:rPr>
              <w:t xml:space="preserve"> kézműves termékek kereskedelme</w:t>
            </w:r>
            <w:r w:rsidRPr="009A5AD8">
              <w:rPr>
                <w:rStyle w:val="Kiemels2"/>
                <w:rFonts w:asciiTheme="minorHAnsi" w:eastAsia="Calibri" w:hAnsiTheme="minorHAnsi"/>
                <w:sz w:val="22"/>
                <w:szCs w:val="22"/>
                <w:lang w:val="hu-HU" w:bidi="hu"/>
              </w:rPr>
              <w:t xml:space="preserve">• </w:t>
            </w:r>
            <w:r w:rsidRPr="00D544D9">
              <w:rPr>
                <w:rFonts w:asciiTheme="minorHAnsi" w:hAnsiTheme="minorHAnsi" w:cs="Arial"/>
                <w:b/>
                <w:bCs/>
                <w:i w:val="0"/>
                <w:sz w:val="22"/>
                <w:szCs w:val="22"/>
              </w:rPr>
              <w:t xml:space="preserve">Project Power </w:t>
            </w:r>
            <w:proofErr w:type="spellStart"/>
            <w:r w:rsidRPr="00D544D9">
              <w:rPr>
                <w:rFonts w:asciiTheme="minorHAnsi" w:hAnsiTheme="minorHAnsi" w:cs="Arial"/>
                <w:b/>
                <w:bCs/>
                <w:i w:val="0"/>
                <w:sz w:val="22"/>
                <w:szCs w:val="22"/>
              </w:rPr>
              <w:t>Kft</w:t>
            </w:r>
            <w:proofErr w:type="spellEnd"/>
            <w:r w:rsidRPr="00D544D9">
              <w:rPr>
                <w:rFonts w:asciiTheme="minorHAnsi" w:hAnsiTheme="minorHAnsi" w:cs="Arial"/>
                <w:b/>
                <w:bCs/>
                <w:i w:val="0"/>
                <w:sz w:val="22"/>
                <w:szCs w:val="22"/>
              </w:rPr>
              <w:t>.</w:t>
            </w:r>
          </w:p>
          <w:sdt>
            <w:sdtPr>
              <w:id w:val="-1554227259"/>
              <w:placeholder>
                <w:docPart w:val="A31CCFFDD22F49FABF4FA509B327D7FE"/>
              </w:placeholder>
              <w:temporary/>
              <w:showingPlcHdr/>
              <w15:appearance w15:val="hidden"/>
            </w:sdtPr>
            <w:sdtContent>
              <w:p w14:paraId="23D20080" w14:textId="77777777" w:rsidR="003D1B71" w:rsidRPr="00EF70BC" w:rsidRDefault="003D1B71" w:rsidP="00EF70BC">
                <w:pPr>
                  <w:pStyle w:val="Cmsor2"/>
                </w:pPr>
                <w:r w:rsidRPr="00EF70BC">
                  <w:t>Tanulmányok</w:t>
                </w:r>
              </w:p>
            </w:sdtContent>
          </w:sdt>
          <w:p w14:paraId="4A69E5A6" w14:textId="25E8CB0F" w:rsidR="003D1B71" w:rsidRPr="001837D0" w:rsidRDefault="00EA0538" w:rsidP="00353B60">
            <w:pPr>
              <w:pStyle w:val="Iskolaneve"/>
              <w:rPr>
                <w:rFonts w:asciiTheme="minorHAnsi" w:hAnsiTheme="minorHAnsi"/>
                <w:lang w:val="hu-HU"/>
              </w:rPr>
            </w:pPr>
            <w:r w:rsidRPr="001837D0">
              <w:rPr>
                <w:rFonts w:asciiTheme="minorHAnsi" w:hAnsiTheme="minorHAnsi"/>
                <w:lang w:val="hu-HU"/>
              </w:rPr>
              <w:t>Kereskedelmi és Vendéglátóipari Szakközépiskola</w:t>
            </w:r>
            <w:r w:rsidR="003D1B71" w:rsidRPr="001837D0">
              <w:rPr>
                <w:rFonts w:asciiTheme="minorHAnsi" w:hAnsiTheme="minorHAnsi"/>
                <w:lang w:val="hu-HU" w:bidi="hu"/>
              </w:rPr>
              <w:t xml:space="preserve">, </w:t>
            </w:r>
            <w:r w:rsidRPr="001837D0">
              <w:rPr>
                <w:rFonts w:asciiTheme="minorHAnsi" w:hAnsiTheme="minorHAnsi"/>
                <w:lang w:val="hu-HU"/>
              </w:rPr>
              <w:t>Debrecen</w:t>
            </w:r>
          </w:p>
          <w:p w14:paraId="45FCB556" w14:textId="3C760E1C" w:rsidR="00EA0538" w:rsidRPr="001837D0" w:rsidRDefault="00EA0538" w:rsidP="00EA0538">
            <w:pPr>
              <w:pStyle w:val="ECVSubSectionHeading"/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>Érettségi, képesített vendéglátó</w:t>
            </w:r>
          </w:p>
          <w:p w14:paraId="18081ECB" w14:textId="32C5AADC" w:rsidR="00EA0538" w:rsidRPr="001837D0" w:rsidRDefault="00EA0538" w:rsidP="00EA0538">
            <w:pPr>
              <w:pStyle w:val="ECVSubSectionHeading"/>
              <w:jc w:val="both"/>
              <w:rPr>
                <w:rFonts w:asciiTheme="minorHAnsi" w:hAnsiTheme="minorHAnsi" w:cs="Arial"/>
                <w:b/>
                <w:bCs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b/>
                <w:bCs/>
                <w:color w:val="auto"/>
                <w:szCs w:val="22"/>
              </w:rPr>
              <w:t>Debreceni Egyetem, Debrecen</w:t>
            </w:r>
          </w:p>
          <w:p w14:paraId="6C57C086" w14:textId="11F9C9F7" w:rsidR="00EA0538" w:rsidRPr="001837D0" w:rsidRDefault="00EA0538" w:rsidP="00EA0538">
            <w:pPr>
              <w:pStyle w:val="ECVSubSectionHeading"/>
              <w:numPr>
                <w:ilvl w:val="0"/>
                <w:numId w:val="16"/>
              </w:numPr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>Okleveles szociológus –</w:t>
            </w:r>
          </w:p>
          <w:p w14:paraId="36C5B0BE" w14:textId="77777777" w:rsidR="00EA0538" w:rsidRPr="001837D0" w:rsidRDefault="00EA0538" w:rsidP="00EA0538">
            <w:pPr>
              <w:pStyle w:val="ECVSubSectionHeading"/>
              <w:numPr>
                <w:ilvl w:val="0"/>
                <w:numId w:val="16"/>
              </w:numPr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 xml:space="preserve">Okleveles szociálpolitikus / nonprofit - humán menedzser - </w:t>
            </w:r>
          </w:p>
          <w:p w14:paraId="591A42B6" w14:textId="4769B53F" w:rsidR="00EA0538" w:rsidRDefault="00EA0538" w:rsidP="001837D0">
            <w:pPr>
              <w:pStyle w:val="ECVOrganisationDetails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 w:val="22"/>
                <w:szCs w:val="22"/>
              </w:rPr>
              <w:t>Egyetemi diploma /Specializáció - Nonprofit humán szolgáltatások menedzsmentje szakirány</w:t>
            </w:r>
          </w:p>
          <w:p w14:paraId="3D5AFF4A" w14:textId="4A569DC0" w:rsidR="001837D0" w:rsidRPr="001837D0" w:rsidRDefault="001837D0" w:rsidP="001837D0">
            <w:pPr>
              <w:pStyle w:val="ECVOrganisationDetails"/>
              <w:jc w:val="both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Egyéb szakmai tanulmányok:</w:t>
            </w:r>
          </w:p>
          <w:p w14:paraId="612561F0" w14:textId="048211FE" w:rsidR="001837D0" w:rsidRPr="001837D0" w:rsidRDefault="001837D0" w:rsidP="001837D0">
            <w:pPr>
              <w:pStyle w:val="ECVSubSectionHeading"/>
              <w:numPr>
                <w:ilvl w:val="0"/>
                <w:numId w:val="16"/>
              </w:numPr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>Tréningvezető képesítés - pályaorientációs-, álláskeresési technikák-, álláskereső klubvezető, kulcsképességek fejlesztése - Akkreditált pedagógus- továbbképzési program</w:t>
            </w:r>
          </w:p>
          <w:p w14:paraId="6F5258EC" w14:textId="0CF8F9BE" w:rsidR="001837D0" w:rsidRPr="001837D0" w:rsidRDefault="001837D0" w:rsidP="001837D0">
            <w:pPr>
              <w:pStyle w:val="ECVSubSectionHeading"/>
              <w:numPr>
                <w:ilvl w:val="0"/>
                <w:numId w:val="16"/>
              </w:numPr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>Projekttervezés, vezetés és pályázatírási sztenderdek az Európai Unióban- Szakirányú továbbképzési program</w:t>
            </w:r>
          </w:p>
          <w:p w14:paraId="73D30FB9" w14:textId="733A96FD" w:rsidR="001837D0" w:rsidRDefault="001837D0" w:rsidP="001837D0">
            <w:pPr>
              <w:pStyle w:val="ECVSubSectionHeading"/>
              <w:numPr>
                <w:ilvl w:val="0"/>
                <w:numId w:val="16"/>
              </w:numPr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 w:rsidRPr="001837D0">
              <w:rPr>
                <w:rFonts w:asciiTheme="minorHAnsi" w:hAnsiTheme="minorHAnsi" w:cs="Arial"/>
                <w:color w:val="auto"/>
                <w:szCs w:val="22"/>
              </w:rPr>
              <w:t xml:space="preserve">Business and Life </w:t>
            </w:r>
            <w:proofErr w:type="spellStart"/>
            <w:r w:rsidRPr="001837D0">
              <w:rPr>
                <w:rFonts w:asciiTheme="minorHAnsi" w:hAnsiTheme="minorHAnsi" w:cs="Arial"/>
                <w:color w:val="auto"/>
                <w:szCs w:val="22"/>
              </w:rPr>
              <w:t>Coach</w:t>
            </w:r>
            <w:proofErr w:type="spellEnd"/>
            <w:r w:rsidRPr="001837D0">
              <w:rPr>
                <w:rFonts w:asciiTheme="minorHAnsi" w:hAnsiTheme="minorHAnsi" w:cs="Arial"/>
                <w:color w:val="auto"/>
                <w:szCs w:val="22"/>
              </w:rPr>
              <w:t xml:space="preserve"> -Akkreditált szakirányú-továbbképzési program</w:t>
            </w:r>
          </w:p>
          <w:p w14:paraId="29BF5A54" w14:textId="22ED3EF7" w:rsidR="0053770D" w:rsidRPr="00374C2E" w:rsidRDefault="0053770D" w:rsidP="0053770D">
            <w:pPr>
              <w:pStyle w:val="ECVSubSectionHeading"/>
              <w:jc w:val="both"/>
              <w:rPr>
                <w:rFonts w:asciiTheme="minorHAnsi" w:hAnsiTheme="minorHAnsi" w:cs="Arial"/>
                <w:b/>
                <w:bCs/>
                <w:color w:val="auto"/>
                <w:szCs w:val="22"/>
              </w:rPr>
            </w:pPr>
            <w:r w:rsidRPr="00374C2E">
              <w:rPr>
                <w:rFonts w:asciiTheme="minorHAnsi" w:hAnsiTheme="minorHAnsi" w:cs="Arial"/>
                <w:b/>
                <w:bCs/>
                <w:color w:val="auto"/>
                <w:szCs w:val="22"/>
              </w:rPr>
              <w:t>Sajtkészítő</w:t>
            </w:r>
            <w:r w:rsidR="00374C2E" w:rsidRPr="00374C2E">
              <w:rPr>
                <w:rFonts w:asciiTheme="minorHAnsi" w:hAnsiTheme="minorHAnsi" w:cs="Arial"/>
                <w:b/>
                <w:bCs/>
                <w:color w:val="auto"/>
                <w:szCs w:val="22"/>
              </w:rPr>
              <w:t>, Debrecen</w:t>
            </w:r>
          </w:p>
          <w:p w14:paraId="02955650" w14:textId="122732C3" w:rsidR="00374C2E" w:rsidRPr="001837D0" w:rsidRDefault="00374C2E" w:rsidP="0053770D">
            <w:pPr>
              <w:pStyle w:val="ECVSubSectionHeading"/>
              <w:jc w:val="both"/>
              <w:rPr>
                <w:rFonts w:asciiTheme="minorHAnsi" w:hAnsiTheme="minorHAnsi" w:cs="Arial"/>
                <w:color w:val="auto"/>
                <w:szCs w:val="22"/>
              </w:rPr>
            </w:pPr>
            <w:r>
              <w:rPr>
                <w:rFonts w:asciiTheme="minorHAnsi" w:hAnsiTheme="minorHAnsi" w:cs="Arial"/>
                <w:color w:val="auto"/>
                <w:szCs w:val="22"/>
              </w:rPr>
              <w:t>Tejtermékek kézműves gyártása</w:t>
            </w:r>
          </w:p>
          <w:sdt>
            <w:sdtPr>
              <w:id w:val="-1730222568"/>
              <w:placeholder>
                <w:docPart w:val="E58A875DC80B4BBC86B33F05EE0D03A0"/>
              </w:placeholder>
              <w:temporary/>
              <w:showingPlcHdr/>
              <w15:appearance w15:val="hidden"/>
            </w:sdtPr>
            <w:sdtContent>
              <w:p w14:paraId="05CCD0CF" w14:textId="77777777" w:rsidR="003D1B71" w:rsidRPr="00EF70BC" w:rsidRDefault="003D1B71" w:rsidP="00EF70BC">
                <w:pPr>
                  <w:pStyle w:val="Cmsor2"/>
                </w:pPr>
                <w:r w:rsidRPr="00EF70BC">
                  <w:t>Kommunikáció</w:t>
                </w:r>
              </w:p>
            </w:sdtContent>
          </w:sdt>
          <w:p w14:paraId="1D734F6C" w14:textId="649A7299" w:rsidR="003D1B71" w:rsidRPr="007D51A6" w:rsidRDefault="00374C2E" w:rsidP="00AC6C7E">
            <w:pPr>
              <w:rPr>
                <w:lang w:val="hu-HU"/>
              </w:rPr>
            </w:pPr>
            <w:r w:rsidRPr="003C6822">
              <w:rPr>
                <w:rFonts w:cs="Arial"/>
              </w:rPr>
              <w:t>Jó kommunikációs készség</w:t>
            </w:r>
            <w:r>
              <w:rPr>
                <w:rFonts w:cs="Arial"/>
              </w:rPr>
              <w:t>, figyelem másokra, nyitott barátságos kifejező készség</w:t>
            </w:r>
          </w:p>
          <w:sdt>
            <w:sdtPr>
              <w:id w:val="-278101685"/>
              <w:placeholder>
                <w:docPart w:val="BE26701B9F76451AAB7478EA16F93FDA"/>
              </w:placeholder>
              <w:temporary/>
              <w:showingPlcHdr/>
              <w15:appearance w15:val="hidden"/>
            </w:sdtPr>
            <w:sdtContent>
              <w:p w14:paraId="6BBA9AE1" w14:textId="77777777" w:rsidR="003D1B71" w:rsidRPr="00EF70BC" w:rsidRDefault="003D1B71" w:rsidP="00EF70BC">
                <w:pPr>
                  <w:pStyle w:val="Cmsor2"/>
                </w:pPr>
                <w:r w:rsidRPr="00EF70BC">
                  <w:t>Vezető szerep</w:t>
                </w:r>
              </w:p>
            </w:sdtContent>
          </w:sdt>
          <w:p w14:paraId="70D48FDD" w14:textId="6B6D926C" w:rsidR="003D1B71" w:rsidRPr="007D51A6" w:rsidRDefault="00374C2E" w:rsidP="00AC6C7E">
            <w:pPr>
              <w:rPr>
                <w:lang w:val="hu-HU"/>
              </w:rPr>
            </w:pPr>
            <w:r w:rsidRPr="003C6822">
              <w:rPr>
                <w:rFonts w:cs="Arial"/>
              </w:rPr>
              <w:t xml:space="preserve">Érzelmi intelligencia, </w:t>
            </w:r>
            <w:proofErr w:type="spellStart"/>
            <w:r w:rsidRPr="003C6822">
              <w:rPr>
                <w:rFonts w:cs="Arial"/>
              </w:rPr>
              <w:t>Coaching</w:t>
            </w:r>
            <w:proofErr w:type="spellEnd"/>
            <w:r w:rsidRPr="003C6822">
              <w:rPr>
                <w:rFonts w:cs="Arial"/>
              </w:rPr>
              <w:t>, Foglalkozáspolitika, munkanélküliség szociológiája, nonprofit szervezetek működése, szociálpszichológia, szakmódszertanok: pályázatírás, célorientált projekttervezés, projektmenedzsment</w:t>
            </w:r>
            <w:r>
              <w:rPr>
                <w:rFonts w:cs="Arial"/>
              </w:rPr>
              <w:t>,</w:t>
            </w:r>
            <w:r w:rsidRPr="003C6822">
              <w:rPr>
                <w:rFonts w:cs="Arial"/>
              </w:rPr>
              <w:t xml:space="preserve"> csoportvezetési ismeretek, vezetési ismeretek, munka és családjog,</w:t>
            </w:r>
            <w:r>
              <w:rPr>
                <w:rFonts w:cs="Arial"/>
              </w:rPr>
              <w:t xml:space="preserve"> </w:t>
            </w:r>
            <w:r w:rsidRPr="003C6822">
              <w:rPr>
                <w:rFonts w:cs="Arial"/>
              </w:rPr>
              <w:t>közösségszervezés és fejlesztés</w:t>
            </w:r>
          </w:p>
          <w:sdt>
            <w:sdtPr>
              <w:id w:val="1374043770"/>
              <w:placeholder>
                <w:docPart w:val="8000714D2DA24338A355E105ABA18756"/>
              </w:placeholder>
              <w:temporary/>
              <w:showingPlcHdr/>
              <w15:appearance w15:val="hidden"/>
            </w:sdtPr>
            <w:sdtContent>
              <w:p w14:paraId="25A0014E" w14:textId="77777777" w:rsidR="003D1B71" w:rsidRPr="00EF70BC" w:rsidRDefault="003D1B71" w:rsidP="00EF70BC">
                <w:pPr>
                  <w:pStyle w:val="Cmsor2"/>
                </w:pPr>
                <w:r w:rsidRPr="00EF70BC">
                  <w:t>Referenciák</w:t>
                </w:r>
              </w:p>
            </w:sdtContent>
          </w:sdt>
          <w:p w14:paraId="17427F57" w14:textId="06FA0828" w:rsidR="00374C2E" w:rsidRDefault="00374C2E" w:rsidP="007D51A6">
            <w:pPr>
              <w:spacing w:after="40"/>
              <w:rPr>
                <w:lang w:val="hu-HU"/>
              </w:rPr>
            </w:pPr>
            <w:r>
              <w:rPr>
                <w:lang w:val="hu-HU"/>
              </w:rPr>
              <w:t>Tóth Péter - Útirány Egyesület</w:t>
            </w:r>
            <w:r w:rsidR="00AD3C25">
              <w:rPr>
                <w:lang w:val="hu-HU"/>
              </w:rPr>
              <w:t xml:space="preserve"> +36 20 310 0109</w:t>
            </w:r>
          </w:p>
          <w:p w14:paraId="065ED618" w14:textId="198DB8DA" w:rsidR="00374C2E" w:rsidRPr="007D51A6" w:rsidRDefault="00374C2E" w:rsidP="007D51A6">
            <w:pPr>
              <w:spacing w:after="40"/>
              <w:rPr>
                <w:sz w:val="24"/>
                <w:szCs w:val="24"/>
                <w:lang w:val="hu-HU"/>
              </w:rPr>
            </w:pPr>
            <w:r>
              <w:rPr>
                <w:lang w:val="hu-HU"/>
              </w:rPr>
              <w:t xml:space="preserve">Tóth Rebeka – Project </w:t>
            </w:r>
            <w:proofErr w:type="spellStart"/>
            <w:r>
              <w:rPr>
                <w:lang w:val="hu-HU"/>
              </w:rPr>
              <w:t>Power</w:t>
            </w:r>
            <w:proofErr w:type="spellEnd"/>
            <w:r>
              <w:rPr>
                <w:lang w:val="hu-HU"/>
              </w:rPr>
              <w:t xml:space="preserve"> Kft.</w:t>
            </w:r>
            <w:r w:rsidR="00AD3C25">
              <w:rPr>
                <w:lang w:val="hu-HU"/>
              </w:rPr>
              <w:t xml:space="preserve"> +36 20 539 58 78</w:t>
            </w:r>
          </w:p>
        </w:tc>
      </w:tr>
      <w:tr w:rsidR="003D1B71" w:rsidRPr="007D51A6" w14:paraId="421E58A0" w14:textId="77777777" w:rsidTr="003D1B71">
        <w:trPr>
          <w:trHeight w:val="1164"/>
        </w:trPr>
        <w:tc>
          <w:tcPr>
            <w:tcW w:w="720" w:type="dxa"/>
          </w:tcPr>
          <w:p w14:paraId="0BE0F923" w14:textId="77777777"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14:paraId="50C27953" w14:textId="77777777" w:rsidR="003D1B71" w:rsidRPr="007D51A6" w:rsidRDefault="003D1B71">
            <w:pPr>
              <w:pStyle w:val="Szvegtrzs"/>
              <w:kinsoku w:val="0"/>
              <w:overflowPunct w:val="0"/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  <w:vMerge/>
          </w:tcPr>
          <w:p w14:paraId="4FB5352D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75C5D8E2" w14:textId="77777777" w:rsidR="003D1B71" w:rsidRPr="007D51A6" w:rsidRDefault="003D1B71" w:rsidP="00222466">
            <w:pPr>
              <w:rPr>
                <w:lang w:val="hu-HU"/>
              </w:rPr>
            </w:pPr>
          </w:p>
        </w:tc>
      </w:tr>
      <w:tr w:rsidR="003D1B71" w:rsidRPr="007D51A6" w14:paraId="551EC4BA" w14:textId="77777777" w:rsidTr="003D1B71">
        <w:trPr>
          <w:trHeight w:val="543"/>
        </w:trPr>
        <w:tc>
          <w:tcPr>
            <w:tcW w:w="720" w:type="dxa"/>
          </w:tcPr>
          <w:p w14:paraId="213ADC27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A1C7877" w14:textId="77777777" w:rsidR="003D1B71" w:rsidRPr="007D51A6" w:rsidRDefault="003D1B71" w:rsidP="006D79A8">
            <w:pPr>
              <w:pStyle w:val="Informci"/>
              <w:jc w:val="center"/>
              <w:rPr>
                <w:rStyle w:val="Kiemels2"/>
                <w:b w:val="0"/>
                <w:bCs w:val="0"/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233649A" wp14:editId="18A75904">
                      <wp:extent cx="337185" cy="333375"/>
                      <wp:effectExtent l="0" t="0" r="5715" b="9525"/>
                      <wp:docPr id="21" name="Csoport 21" descr="gps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Szabadkézi sokszög: Alakza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Kép 23" descr="GPS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0D00E" id="Csoport 21" o:spid="_x0000_s1026" alt="gps 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">
                      <v:shape id="Szabadkézi sokszög: Alakza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ép 23" o:spid="_x0000_s1028" type="#_x0000_t75" alt="GPS 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4A4DB38" w14:textId="3B478B27" w:rsidR="003D1B71" w:rsidRPr="007D51A6" w:rsidRDefault="0066059B" w:rsidP="0066059B">
            <w:pPr>
              <w:pStyle w:val="Informci"/>
              <w:rPr>
                <w:lang w:val="hu-HU"/>
              </w:rPr>
            </w:pPr>
            <w:r>
              <w:rPr>
                <w:lang w:val="hu-HU"/>
              </w:rPr>
              <w:t>1139 Budapest, Fiastyúk u. 57.</w:t>
            </w:r>
          </w:p>
        </w:tc>
        <w:tc>
          <w:tcPr>
            <w:tcW w:w="423" w:type="dxa"/>
            <w:vMerge/>
          </w:tcPr>
          <w:p w14:paraId="237AEC0E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3DBEA077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140ECF95" w14:textId="77777777" w:rsidTr="003D1B71">
        <w:trPr>
          <w:trHeight w:val="183"/>
        </w:trPr>
        <w:tc>
          <w:tcPr>
            <w:tcW w:w="720" w:type="dxa"/>
          </w:tcPr>
          <w:p w14:paraId="186E0910" w14:textId="77777777"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05E5718" w14:textId="77777777" w:rsidR="003D1B71" w:rsidRPr="007D51A6" w:rsidRDefault="003D1B71" w:rsidP="00222466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4E401AF8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0C57817A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406FA12B" w14:textId="77777777" w:rsidTr="003D1B71">
        <w:trPr>
          <w:trHeight w:val="624"/>
        </w:trPr>
        <w:tc>
          <w:tcPr>
            <w:tcW w:w="720" w:type="dxa"/>
          </w:tcPr>
          <w:p w14:paraId="173E4BB1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BEA807E" w14:textId="77777777"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70EA599" wp14:editId="37F3D2CC">
                      <wp:extent cx="337820" cy="337185"/>
                      <wp:effectExtent l="0" t="0" r="5080" b="5715"/>
                      <wp:docPr id="22" name="Csoport 22" descr="telefon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Szabadkézi sokszög: Alakza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ép 28" descr="Telefon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540BD" id="Csoport 22" o:spid="_x0000_s1026" alt="telefon 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">
                      <v:shape id="Szabadkézi sokszög: Alakza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28" o:spid="_x0000_s1028" type="#_x0000_t75" alt="Telefon 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Telefon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504EA4" w14:textId="1EAD268A" w:rsidR="003D1B71" w:rsidRPr="007D51A6" w:rsidRDefault="0066059B" w:rsidP="00380FD1">
            <w:pPr>
              <w:pStyle w:val="Informci"/>
              <w:rPr>
                <w:lang w:val="hu-HU"/>
              </w:rPr>
            </w:pPr>
            <w:r>
              <w:rPr>
                <w:lang w:val="hu-HU"/>
              </w:rPr>
              <w:t>+36 20 310 5188</w:t>
            </w:r>
          </w:p>
        </w:tc>
        <w:tc>
          <w:tcPr>
            <w:tcW w:w="423" w:type="dxa"/>
            <w:vMerge/>
          </w:tcPr>
          <w:p w14:paraId="69E5E6DB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33D6545F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79909AAE" w14:textId="77777777" w:rsidTr="003D1B71">
        <w:trPr>
          <w:trHeight w:val="183"/>
        </w:trPr>
        <w:tc>
          <w:tcPr>
            <w:tcW w:w="720" w:type="dxa"/>
          </w:tcPr>
          <w:p w14:paraId="1586D49A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096D396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654011CF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65F816D3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21725C86" w14:textId="77777777" w:rsidTr="003D1B71">
        <w:trPr>
          <w:trHeight w:val="633"/>
        </w:trPr>
        <w:tc>
          <w:tcPr>
            <w:tcW w:w="720" w:type="dxa"/>
          </w:tcPr>
          <w:p w14:paraId="3B8AF2FB" w14:textId="77777777" w:rsidR="003D1B71" w:rsidRPr="007D51A6" w:rsidRDefault="003D1B71" w:rsidP="006D79A8">
            <w:pPr>
              <w:pStyle w:val="Informci"/>
              <w:jc w:val="center"/>
              <w:rPr>
                <w:noProof/>
                <w:lang w:val="hu-HU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986511" w14:textId="77777777" w:rsidR="003D1B71" w:rsidRPr="007D51A6" w:rsidRDefault="003D1B71" w:rsidP="006D79A8">
            <w:pPr>
              <w:pStyle w:val="Informci"/>
              <w:jc w:val="center"/>
              <w:rPr>
                <w:color w:val="666666"/>
                <w:lang w:val="hu-HU"/>
              </w:rPr>
            </w:pPr>
            <w:r w:rsidRPr="007D51A6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FEAAB63" wp14:editId="08BDAF30">
                      <wp:extent cx="338455" cy="346075"/>
                      <wp:effectExtent l="0" t="0" r="4445" b="0"/>
                      <wp:docPr id="24" name="Csoport 24" descr="e-mail 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Szabadkézi sokszög: Alakza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ép 32" descr="E-mai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E71FD" id="Csoport 24" o:spid="_x0000_s1026" alt="e-mail 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">
                      <v:shape id="Szabadkézi sokszög: Alakza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ép 32" o:spid="_x0000_s1028" type="#_x0000_t75" alt="E-mail 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-mail 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D6A2DDE" w14:textId="3E1FBEBB" w:rsidR="003D1B71" w:rsidRPr="007D51A6" w:rsidRDefault="0066059B" w:rsidP="00380FD1">
            <w:pPr>
              <w:pStyle w:val="Informci"/>
              <w:rPr>
                <w:lang w:val="hu-HU"/>
              </w:rPr>
            </w:pPr>
            <w:r>
              <w:rPr>
                <w:lang w:val="hu-HU"/>
              </w:rPr>
              <w:t>balla.ildik@gmail.com</w:t>
            </w:r>
          </w:p>
        </w:tc>
        <w:tc>
          <w:tcPr>
            <w:tcW w:w="423" w:type="dxa"/>
            <w:vMerge/>
          </w:tcPr>
          <w:p w14:paraId="4D6E7EAE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22FEBBAB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34406647" w14:textId="77777777" w:rsidTr="003D1B71">
        <w:trPr>
          <w:trHeight w:val="174"/>
        </w:trPr>
        <w:tc>
          <w:tcPr>
            <w:tcW w:w="720" w:type="dxa"/>
          </w:tcPr>
          <w:p w14:paraId="3B544C82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C07EA2C" w14:textId="77777777" w:rsidR="003D1B71" w:rsidRPr="007D51A6" w:rsidRDefault="003D1B71" w:rsidP="00B6466C">
            <w:pPr>
              <w:pStyle w:val="Nincstrkz"/>
              <w:rPr>
                <w:color w:val="666666"/>
                <w:lang w:val="hu-HU"/>
              </w:rPr>
            </w:pPr>
          </w:p>
        </w:tc>
        <w:tc>
          <w:tcPr>
            <w:tcW w:w="423" w:type="dxa"/>
            <w:vMerge/>
          </w:tcPr>
          <w:p w14:paraId="46AF76BF" w14:textId="77777777" w:rsidR="003D1B71" w:rsidRPr="007D51A6" w:rsidRDefault="003D1B71" w:rsidP="00590471">
            <w:pPr>
              <w:pStyle w:val="Szvegtrzs"/>
              <w:kinsoku w:val="0"/>
              <w:overflowPunct w:val="0"/>
              <w:rPr>
                <w:rFonts w:ascii="Times New Roman" w:hAnsi="Times New Roman"/>
                <w:lang w:val="hu-HU"/>
              </w:rPr>
            </w:pPr>
          </w:p>
        </w:tc>
        <w:tc>
          <w:tcPr>
            <w:tcW w:w="6607" w:type="dxa"/>
            <w:vMerge/>
          </w:tcPr>
          <w:p w14:paraId="546B5248" w14:textId="77777777" w:rsidR="003D1B71" w:rsidRPr="007D51A6" w:rsidRDefault="003D1B71" w:rsidP="005801E5">
            <w:pPr>
              <w:pStyle w:val="Cmsor1"/>
              <w:rPr>
                <w:lang w:val="hu-HU"/>
              </w:rPr>
            </w:pPr>
          </w:p>
        </w:tc>
      </w:tr>
      <w:tr w:rsidR="003D1B71" w:rsidRPr="007D51A6" w14:paraId="16D0FD36" w14:textId="77777777" w:rsidTr="003D1B71">
        <w:trPr>
          <w:trHeight w:val="2448"/>
        </w:trPr>
        <w:tc>
          <w:tcPr>
            <w:tcW w:w="720" w:type="dxa"/>
          </w:tcPr>
          <w:p w14:paraId="285C5165" w14:textId="77777777"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2942" w:type="dxa"/>
            <w:gridSpan w:val="2"/>
          </w:tcPr>
          <w:p w14:paraId="78AB646F" w14:textId="77777777" w:rsidR="003D1B71" w:rsidRPr="007D51A6" w:rsidRDefault="003D1B71" w:rsidP="00222466">
            <w:pPr>
              <w:rPr>
                <w:color w:val="0072C7" w:themeColor="accent2"/>
                <w:lang w:val="hu-HU"/>
              </w:rPr>
            </w:pPr>
          </w:p>
        </w:tc>
        <w:tc>
          <w:tcPr>
            <w:tcW w:w="423" w:type="dxa"/>
          </w:tcPr>
          <w:p w14:paraId="6238E0DF" w14:textId="77777777" w:rsidR="003D1B71" w:rsidRPr="007D51A6" w:rsidRDefault="003D1B71" w:rsidP="00222466">
            <w:pPr>
              <w:rPr>
                <w:lang w:val="hu-HU"/>
              </w:rPr>
            </w:pPr>
          </w:p>
        </w:tc>
        <w:tc>
          <w:tcPr>
            <w:tcW w:w="6607" w:type="dxa"/>
            <w:vMerge/>
          </w:tcPr>
          <w:p w14:paraId="3B17B03E" w14:textId="77777777" w:rsidR="003D1B71" w:rsidRPr="007D51A6" w:rsidRDefault="003D1B71" w:rsidP="00222466">
            <w:pPr>
              <w:rPr>
                <w:lang w:val="hu-HU"/>
              </w:rPr>
            </w:pPr>
          </w:p>
        </w:tc>
      </w:tr>
    </w:tbl>
    <w:p w14:paraId="6A8ECD6B" w14:textId="77777777" w:rsidR="007F5B63" w:rsidRPr="007D51A6" w:rsidRDefault="007F5B63" w:rsidP="006D79A8">
      <w:pPr>
        <w:pStyle w:val="Szvegtrzs"/>
        <w:rPr>
          <w:lang w:val="hu-HU"/>
        </w:rPr>
      </w:pPr>
    </w:p>
    <w:sectPr w:rsidR="007F5B63" w:rsidRPr="007D51A6" w:rsidSect="007D51A6">
      <w:headerReference w:type="default" r:id="rId18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B243F" w14:textId="77777777" w:rsidR="00AE061D" w:rsidRDefault="00AE061D" w:rsidP="00590471">
      <w:r>
        <w:separator/>
      </w:r>
    </w:p>
  </w:endnote>
  <w:endnote w:type="continuationSeparator" w:id="0">
    <w:p w14:paraId="4A6FA892" w14:textId="77777777" w:rsidR="00AE061D" w:rsidRDefault="00AE061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E0062" w14:textId="77777777" w:rsidR="00AE061D" w:rsidRDefault="00AE061D" w:rsidP="00590471">
      <w:r>
        <w:separator/>
      </w:r>
    </w:p>
  </w:footnote>
  <w:footnote w:type="continuationSeparator" w:id="0">
    <w:p w14:paraId="1E89BA9A" w14:textId="77777777" w:rsidR="00AE061D" w:rsidRDefault="00AE061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4B9F" w14:textId="77777777" w:rsidR="00590471" w:rsidRPr="00800179" w:rsidRDefault="00310F17" w:rsidP="00060042">
    <w:pPr>
      <w:pStyle w:val="Szvegtrzs"/>
      <w:rPr>
        <w:lang w:val="hu-HU"/>
      </w:rPr>
    </w:pPr>
    <w:r w:rsidRPr="00800179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7B2EEA" wp14:editId="53C37FF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Csoport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Csoport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Szabadkézi sokszög: Alakzat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zabadkézi sokszög: Alakza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Téglalap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Csoport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Szabadkézi sokszög: Alakza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zabadkézi sokszög: Alakza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Szabadkézi sokszög: Alakza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Szabadkézi sokszög: Alakza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Szabadkézi sokszög: Alakzat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Szabadkézi sokszög: Alakza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2E6DF" id="Csoport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r+OJ&#10;PexC4GUgwIsjiF4GAr04VehlIOCLg4JeBgK/OPvnZSAAjON8XgYCwTii52UgIORsjJmBwDAO0nka&#10;CBCJS/IyeBAWNmOhSOQEm1WFB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cVTE5Fi4mU+qYHIsvOykGZhIfBwYMTmW8XFkxORYuPVDq2DaxMexEZNjGR8H&#10;R0yOZXwc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3lk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x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FCOJQReBsKxHCbHcijHEgJPA5mdD5NjOZRj&#10;CYGngczOh8mxHMqxhMDTQNaJh8mxHMqxhMDTQNaJh8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r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uVYQuBpoEg0OZZNOZYQeBoo&#10;Ek2OZVOOJQSeBopEk2PZlGMJgaWBciybybFsyrGEwNNAkWhyLBuUSmF5QuBpoEg0OZYNSkU0MJGo&#10;HMtmciwblIpoYCJROZbN5Fg25VhCYPWCciybybFsUCq1DUyOZVOOJQReFRSJJseyKccSAk8DRaLJ&#10;sWzKsYTA00CRaHIsm3IsIbA0UI5lMzmWTTmWEHgaKBJNjmVTjiUEngaKRJNj2ZRjCYGngSLR5Fg2&#10;5VhC4GmgSDQ5lk0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O6rJ/yweyTADEFsjBbzRk5wtEPCgNDIWTkfc9IfFtW2Keq&#10;8LjOmVy0AsKQBKmqfMtjOA6P3fN/Qe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F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PKP17MGZKfst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Yb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">
              <v:group id="Csoport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Szabadkézi sokszög: Alakzat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Téglalap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Csoport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Szabadkézi sokszög: Alakza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zabadkézi sokszög: Alakza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00179">
      <w:rPr>
        <w:noProof/>
        <w:lang w:val="hu-HU" w:bidi="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2C4B38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8471F6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068FE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949390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C86B642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F4C75A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EA8128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F010E6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2724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F00BA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C2079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87B1DF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36411FA"/>
    <w:multiLevelType w:val="hybridMultilevel"/>
    <w:tmpl w:val="AD285A52"/>
    <w:lvl w:ilvl="0" w:tplc="040E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19152529">
    <w:abstractNumId w:val="10"/>
  </w:num>
  <w:num w:numId="2" w16cid:durableId="1830829211">
    <w:abstractNumId w:val="12"/>
  </w:num>
  <w:num w:numId="3" w16cid:durableId="1598631774">
    <w:abstractNumId w:val="9"/>
  </w:num>
  <w:num w:numId="4" w16cid:durableId="951013104">
    <w:abstractNumId w:val="11"/>
  </w:num>
  <w:num w:numId="5" w16cid:durableId="1628050566">
    <w:abstractNumId w:val="14"/>
  </w:num>
  <w:num w:numId="6" w16cid:durableId="2117285784">
    <w:abstractNumId w:val="8"/>
  </w:num>
  <w:num w:numId="7" w16cid:durableId="811942172">
    <w:abstractNumId w:val="3"/>
  </w:num>
  <w:num w:numId="8" w16cid:durableId="429663112">
    <w:abstractNumId w:val="2"/>
  </w:num>
  <w:num w:numId="9" w16cid:durableId="1901357654">
    <w:abstractNumId w:val="1"/>
  </w:num>
  <w:num w:numId="10" w16cid:durableId="1490365539">
    <w:abstractNumId w:val="0"/>
  </w:num>
  <w:num w:numId="11" w16cid:durableId="323162971">
    <w:abstractNumId w:val="7"/>
  </w:num>
  <w:num w:numId="12" w16cid:durableId="1513955589">
    <w:abstractNumId w:val="6"/>
  </w:num>
  <w:num w:numId="13" w16cid:durableId="1948459375">
    <w:abstractNumId w:val="5"/>
  </w:num>
  <w:num w:numId="14" w16cid:durableId="304743383">
    <w:abstractNumId w:val="4"/>
  </w:num>
  <w:num w:numId="15" w16cid:durableId="1885484469">
    <w:abstractNumId w:val="13"/>
  </w:num>
  <w:num w:numId="16" w16cid:durableId="9035633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45"/>
    <w:rsid w:val="00060042"/>
    <w:rsid w:val="0008685D"/>
    <w:rsid w:val="00090860"/>
    <w:rsid w:val="00112FD7"/>
    <w:rsid w:val="00150ABD"/>
    <w:rsid w:val="001837D0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6473C"/>
    <w:rsid w:val="00374C2E"/>
    <w:rsid w:val="00376291"/>
    <w:rsid w:val="00380FD1"/>
    <w:rsid w:val="00383D02"/>
    <w:rsid w:val="00385DE7"/>
    <w:rsid w:val="003D1B71"/>
    <w:rsid w:val="004E158A"/>
    <w:rsid w:val="0053770D"/>
    <w:rsid w:val="00565C77"/>
    <w:rsid w:val="0056708E"/>
    <w:rsid w:val="005801E5"/>
    <w:rsid w:val="00590471"/>
    <w:rsid w:val="005D01FA"/>
    <w:rsid w:val="00653E17"/>
    <w:rsid w:val="0066059B"/>
    <w:rsid w:val="006A08E8"/>
    <w:rsid w:val="006D79A8"/>
    <w:rsid w:val="0072353B"/>
    <w:rsid w:val="007575B6"/>
    <w:rsid w:val="007B3C81"/>
    <w:rsid w:val="007D202B"/>
    <w:rsid w:val="007D51A6"/>
    <w:rsid w:val="007D67CA"/>
    <w:rsid w:val="007E668F"/>
    <w:rsid w:val="007F5B63"/>
    <w:rsid w:val="00800179"/>
    <w:rsid w:val="00803A0A"/>
    <w:rsid w:val="00846CB9"/>
    <w:rsid w:val="008566AA"/>
    <w:rsid w:val="00876F53"/>
    <w:rsid w:val="008A1E6E"/>
    <w:rsid w:val="008B4B81"/>
    <w:rsid w:val="008C024F"/>
    <w:rsid w:val="008C2CFC"/>
    <w:rsid w:val="00912DC8"/>
    <w:rsid w:val="009475DC"/>
    <w:rsid w:val="00967B93"/>
    <w:rsid w:val="009A5AD8"/>
    <w:rsid w:val="009D090F"/>
    <w:rsid w:val="00A31464"/>
    <w:rsid w:val="00A31B16"/>
    <w:rsid w:val="00A33613"/>
    <w:rsid w:val="00A34FC5"/>
    <w:rsid w:val="00A47A8D"/>
    <w:rsid w:val="00AC6C7E"/>
    <w:rsid w:val="00AC75DB"/>
    <w:rsid w:val="00AD3C25"/>
    <w:rsid w:val="00AE061D"/>
    <w:rsid w:val="00B15837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44D9"/>
    <w:rsid w:val="00DC3F0A"/>
    <w:rsid w:val="00DF6D45"/>
    <w:rsid w:val="00E24FDE"/>
    <w:rsid w:val="00E26AED"/>
    <w:rsid w:val="00E73AB8"/>
    <w:rsid w:val="00E90A60"/>
    <w:rsid w:val="00EA0538"/>
    <w:rsid w:val="00ED47F7"/>
    <w:rsid w:val="00EE7E09"/>
    <w:rsid w:val="00EF70BC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B87DF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8001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Cmsor2">
    <w:name w:val="heading 2"/>
    <w:basedOn w:val="Norml"/>
    <w:next w:val="Norml"/>
    <w:link w:val="Cmsor2Char"/>
    <w:uiPriority w:val="9"/>
    <w:rsid w:val="0080017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0017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0017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0017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0017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0017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0017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0017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qFormat/>
    <w:rsid w:val="00800179"/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800179"/>
    <w:rPr>
      <w:rFonts w:ascii="Calibri" w:hAnsi="Calibri" w:cs="Calibri"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8001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aszerbekezds">
    <w:name w:val="List Paragraph"/>
    <w:basedOn w:val="Szvegtrzs"/>
    <w:uiPriority w:val="1"/>
    <w:semiHidden/>
    <w:qFormat/>
    <w:rsid w:val="00800179"/>
    <w:pPr>
      <w:numPr>
        <w:numId w:val="2"/>
      </w:numPr>
      <w:spacing w:after="120"/>
    </w:pPr>
    <w:rPr>
      <w:szCs w:val="24"/>
    </w:rPr>
  </w:style>
  <w:style w:type="paragraph" w:customStyle="1" w:styleId="Tblzatbekezds">
    <w:name w:val="Táblázatbekezdés"/>
    <w:basedOn w:val="Norml"/>
    <w:uiPriority w:val="1"/>
    <w:semiHidden/>
    <w:rsid w:val="00800179"/>
    <w:rPr>
      <w:rFonts w:ascii="Times New Roman" w:hAnsi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00179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semiHidden/>
    <w:rsid w:val="00800179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800179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800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Szvegtrzs"/>
    <w:next w:val="Norml"/>
    <w:link w:val="CmChar"/>
    <w:uiPriority w:val="10"/>
    <w:qFormat/>
    <w:rsid w:val="008001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mChar">
    <w:name w:val="Cím Char"/>
    <w:basedOn w:val="Bekezdsalapbettpusa"/>
    <w:link w:val="Cm"/>
    <w:uiPriority w:val="10"/>
    <w:rsid w:val="008001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">
    <w:name w:val="Információ"/>
    <w:basedOn w:val="Szvegtrzs"/>
    <w:uiPriority w:val="1"/>
    <w:qFormat/>
    <w:rsid w:val="0080017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tum1">
    <w:name w:val="Dátum1"/>
    <w:basedOn w:val="Szvegtrzs"/>
    <w:qFormat/>
    <w:rsid w:val="00800179"/>
    <w:pPr>
      <w:kinsoku w:val="0"/>
      <w:overflowPunct w:val="0"/>
    </w:pPr>
    <w:rPr>
      <w:b/>
      <w:color w:val="000000" w:themeColor="text1"/>
      <w:sz w:val="18"/>
    </w:rPr>
  </w:style>
  <w:style w:type="character" w:styleId="Kiemels2">
    <w:name w:val="Strong"/>
    <w:basedOn w:val="Bekezdsalapbettpusa"/>
    <w:uiPriority w:val="22"/>
    <w:semiHidden/>
    <w:qFormat/>
    <w:rsid w:val="00800179"/>
    <w:rPr>
      <w:rFonts w:ascii="Calibri" w:hAnsi="Calibri" w:cs="Calibri"/>
      <w:b/>
      <w:bCs/>
      <w:color w:val="666666" w:themeColor="accent4"/>
    </w:rPr>
  </w:style>
  <w:style w:type="character" w:styleId="Helyrzszveg">
    <w:name w:val="Placeholder Text"/>
    <w:basedOn w:val="Bekezdsalapbettpusa"/>
    <w:uiPriority w:val="99"/>
    <w:semiHidden/>
    <w:rsid w:val="00800179"/>
    <w:rPr>
      <w:rFonts w:ascii="Calibri" w:hAnsi="Calibri" w:cs="Calibri"/>
      <w:color w:val="808080"/>
    </w:rPr>
  </w:style>
  <w:style w:type="paragraph" w:styleId="Dtum">
    <w:name w:val="Date"/>
    <w:basedOn w:val="Norml"/>
    <w:next w:val="Norml"/>
    <w:link w:val="DtumChar"/>
    <w:uiPriority w:val="99"/>
    <w:rsid w:val="00800179"/>
    <w:pPr>
      <w:spacing w:line="480" w:lineRule="auto"/>
    </w:pPr>
  </w:style>
  <w:style w:type="character" w:customStyle="1" w:styleId="DtumChar">
    <w:name w:val="Dátum Char"/>
    <w:basedOn w:val="Bekezdsalapbettpusa"/>
    <w:link w:val="Dtum"/>
    <w:uiPriority w:val="99"/>
    <w:rsid w:val="00800179"/>
    <w:rPr>
      <w:rFonts w:ascii="Calibri" w:hAnsi="Calibri" w:cs="Calibri"/>
    </w:rPr>
  </w:style>
  <w:style w:type="paragraph" w:styleId="Nincstrkz">
    <w:name w:val="No Spacing"/>
    <w:uiPriority w:val="1"/>
    <w:rsid w:val="00800179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Cmsor2Char">
    <w:name w:val="Címsor 2 Char"/>
    <w:basedOn w:val="Bekezdsalapbettpusa"/>
    <w:link w:val="Cmsor2"/>
    <w:uiPriority w:val="9"/>
    <w:rsid w:val="0080017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Munkatapasztalat">
    <w:name w:val="Munkatapasztalat"/>
    <w:basedOn w:val="Norml"/>
    <w:qFormat/>
    <w:rsid w:val="0080017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Felsorols">
    <w:name w:val="List Bullet"/>
    <w:basedOn w:val="Norml"/>
    <w:uiPriority w:val="99"/>
    <w:rsid w:val="00800179"/>
    <w:pPr>
      <w:numPr>
        <w:numId w:val="3"/>
      </w:numPr>
      <w:contextualSpacing/>
    </w:pPr>
  </w:style>
  <w:style w:type="paragraph" w:customStyle="1" w:styleId="Iskolaneve">
    <w:name w:val="Iskola neve"/>
    <w:basedOn w:val="Norml"/>
    <w:uiPriority w:val="1"/>
    <w:rsid w:val="00800179"/>
    <w:rPr>
      <w:b/>
    </w:rPr>
  </w:style>
  <w:style w:type="character" w:customStyle="1" w:styleId="Megemlts1">
    <w:name w:val="Megemlítés1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800179"/>
    <w:pPr>
      <w:numPr>
        <w:numId w:val="4"/>
      </w:numPr>
    </w:pPr>
  </w:style>
  <w:style w:type="numbering" w:styleId="1ai">
    <w:name w:val="Outline List 1"/>
    <w:basedOn w:val="Nemlista"/>
    <w:uiPriority w:val="99"/>
    <w:semiHidden/>
    <w:unhideWhenUsed/>
    <w:rsid w:val="00800179"/>
    <w:pPr>
      <w:numPr>
        <w:numId w:val="5"/>
      </w:numPr>
    </w:pPr>
  </w:style>
  <w:style w:type="character" w:styleId="HTML-kd">
    <w:name w:val="HTML Code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800179"/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800179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800179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800179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800179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00179"/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TJ1">
    <w:name w:val="toc 1"/>
    <w:basedOn w:val="Norml"/>
    <w:next w:val="Norml"/>
    <w:autoRedefine/>
    <w:uiPriority w:val="39"/>
    <w:semiHidden/>
    <w:unhideWhenUsed/>
    <w:rsid w:val="00800179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rsid w:val="0080017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800179"/>
    <w:pPr>
      <w:spacing w:after="100"/>
      <w:ind w:left="44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800179"/>
    <w:pPr>
      <w:spacing w:after="100"/>
      <w:ind w:left="66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800179"/>
    <w:pPr>
      <w:spacing w:after="100"/>
      <w:ind w:left="88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800179"/>
    <w:pPr>
      <w:spacing w:after="100"/>
      <w:ind w:left="11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800179"/>
    <w:pPr>
      <w:spacing w:after="100"/>
      <w:ind w:left="132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800179"/>
    <w:pPr>
      <w:spacing w:after="100"/>
      <w:ind w:left="154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800179"/>
    <w:pPr>
      <w:spacing w:after="100"/>
      <w:ind w:left="17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001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rsid w:val="00800179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8001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80017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80017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80017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800179"/>
  </w:style>
  <w:style w:type="character" w:styleId="Knyvcme">
    <w:name w:val="Book Title"/>
    <w:basedOn w:val="Bekezdsalapbettpusa"/>
    <w:uiPriority w:val="33"/>
    <w:semiHidden/>
    <w:rsid w:val="008001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Bekezdsalapbettpusa"/>
    <w:uiPriority w:val="99"/>
    <w:semiHidden/>
    <w:unhideWhenUsed/>
    <w:rsid w:val="00800179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800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8001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80017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80017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80017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80017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800179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80017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80017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80017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80017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800179"/>
    <w:pPr>
      <w:spacing w:after="120"/>
      <w:ind w:left="1800"/>
      <w:contextualSpacing/>
    </w:pPr>
  </w:style>
  <w:style w:type="paragraph" w:styleId="Szmozottlista">
    <w:name w:val="List Number"/>
    <w:basedOn w:val="Norml"/>
    <w:uiPriority w:val="99"/>
    <w:semiHidden/>
    <w:unhideWhenUsed/>
    <w:rsid w:val="00800179"/>
    <w:pPr>
      <w:numPr>
        <w:numId w:val="6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800179"/>
    <w:pPr>
      <w:numPr>
        <w:numId w:val="7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800179"/>
    <w:pPr>
      <w:numPr>
        <w:numId w:val="8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800179"/>
    <w:pPr>
      <w:numPr>
        <w:numId w:val="9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800179"/>
    <w:pPr>
      <w:numPr>
        <w:numId w:val="10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800179"/>
    <w:pPr>
      <w:numPr>
        <w:numId w:val="11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800179"/>
    <w:pPr>
      <w:numPr>
        <w:numId w:val="12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800179"/>
    <w:pPr>
      <w:numPr>
        <w:numId w:val="13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800179"/>
    <w:pPr>
      <w:numPr>
        <w:numId w:val="14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semiHidden/>
    <w:rsid w:val="008001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semiHidden/>
    <w:rsid w:val="00800179"/>
    <w:rPr>
      <w:rFonts w:ascii="Calibri" w:hAnsi="Calibri" w:cs="Calibri"/>
      <w:color w:val="5A5A5A" w:themeColor="text1" w:themeTint="A5"/>
      <w:spacing w:val="15"/>
    </w:rPr>
  </w:style>
  <w:style w:type="table" w:styleId="Klasszikustblzat1">
    <w:name w:val="Table Classic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800179"/>
  </w:style>
  <w:style w:type="paragraph" w:styleId="Makrszvege">
    <w:name w:val="macro"/>
    <w:link w:val="MakrszvegeChar"/>
    <w:uiPriority w:val="99"/>
    <w:semiHidden/>
    <w:unhideWhenUsed/>
    <w:rsid w:val="0080017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800179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800179"/>
    <w:rPr>
      <w:rFonts w:ascii="Corbel" w:eastAsiaTheme="majorEastAsia" w:hAnsi="Corbel" w:cstheme="majorBidi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800179"/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800179"/>
    <w:pPr>
      <w:ind w:left="220" w:hanging="220"/>
    </w:pPr>
  </w:style>
  <w:style w:type="paragraph" w:styleId="Hivatkozsjegyzk-fej">
    <w:name w:val="toa heading"/>
    <w:basedOn w:val="Norml"/>
    <w:next w:val="Norml"/>
    <w:uiPriority w:val="99"/>
    <w:semiHidden/>
    <w:unhideWhenUsed/>
    <w:rsid w:val="008001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rsid w:val="008001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800179"/>
    <w:rPr>
      <w:rFonts w:ascii="Calibri" w:hAnsi="Calibri" w:cs="Calibri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qFormat/>
    <w:rsid w:val="00800179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80017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80017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80017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001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00179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00179"/>
    <w:rPr>
      <w:rFonts w:ascii="Calibri" w:hAnsi="Calibri" w:cs="Calibri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paragraph" w:styleId="Bortkcm">
    <w:name w:val="envelope address"/>
    <w:basedOn w:val="Norml"/>
    <w:uiPriority w:val="99"/>
    <w:semiHidden/>
    <w:unhideWhenUsed/>
    <w:rsid w:val="0080017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8001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800179"/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800179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001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001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001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001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001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001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800179"/>
    <w:pPr>
      <w:numPr>
        <w:numId w:val="15"/>
      </w:numPr>
    </w:pPr>
  </w:style>
  <w:style w:type="table" w:styleId="Tblzategyszer1">
    <w:name w:val="Plain Table 1"/>
    <w:basedOn w:val="Normltblzat"/>
    <w:uiPriority w:val="41"/>
    <w:rsid w:val="0080017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8001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80017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80017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80017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shivatkozs">
    <w:name w:val="Intense Reference"/>
    <w:basedOn w:val="Bekezdsalapbettpusa"/>
    <w:uiPriority w:val="32"/>
    <w:semiHidden/>
    <w:rsid w:val="008001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8001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800179"/>
    <w:rPr>
      <w:rFonts w:ascii="Calibri" w:hAnsi="Calibri" w:cs="Calibri"/>
      <w:i/>
      <w:iCs/>
      <w:color w:val="2C567A" w:themeColor="accent1"/>
    </w:rPr>
  </w:style>
  <w:style w:type="character" w:styleId="Erskiemels">
    <w:name w:val="Intense Emphasis"/>
    <w:basedOn w:val="Bekezdsalapbettpusa"/>
    <w:uiPriority w:val="21"/>
    <w:semiHidden/>
    <w:rsid w:val="00800179"/>
    <w:rPr>
      <w:rFonts w:ascii="Calibri" w:hAnsi="Calibri" w:cs="Calibri"/>
      <w:i/>
      <w:iCs/>
      <w:color w:val="2C567A" w:themeColor="accent1"/>
    </w:rPr>
  </w:style>
  <w:style w:type="paragraph" w:styleId="NormlWeb">
    <w:name w:val="Normal (Web)"/>
    <w:basedOn w:val="Norml"/>
    <w:uiPriority w:val="99"/>
    <w:semiHidden/>
    <w:unhideWhenUsed/>
    <w:rsid w:val="00800179"/>
    <w:rPr>
      <w:rFonts w:ascii="Times New Roman" w:hAnsi="Times New Roman"/>
      <w:sz w:val="24"/>
      <w:szCs w:val="24"/>
    </w:rPr>
  </w:style>
  <w:style w:type="character" w:customStyle="1" w:styleId="Intelligenshiperhivatkozs1">
    <w:name w:val="Intelligens hiperhivatkozás1"/>
    <w:basedOn w:val="Bekezdsalapbettpusa"/>
    <w:uiPriority w:val="99"/>
    <w:semiHidden/>
    <w:unhideWhenUsed/>
    <w:rsid w:val="00800179"/>
    <w:rPr>
      <w:rFonts w:ascii="Calibri" w:hAnsi="Calibri" w:cs="Calibri"/>
      <w:u w:val="dotted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00179"/>
    <w:rPr>
      <w:rFonts w:ascii="Calibri" w:hAnsi="Calibri" w:cs="Calibri"/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80017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800179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800179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80017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800179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80017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800179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800179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800179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800179"/>
    <w:pPr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800179"/>
    <w:rPr>
      <w:rFonts w:ascii="Calibri" w:hAnsi="Calibri" w:cs="Calibri"/>
      <w:sz w:val="20"/>
      <w:szCs w:val="20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800179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800179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800179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800179"/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800179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80017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80017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80017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8001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2">
    <w:name w:val="List Table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80017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tblzat3">
    <w:name w:val="List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80017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800179"/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800179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80017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800179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800179"/>
    <w:pPr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800179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800179"/>
    <w:pPr>
      <w:ind w:left="220" w:hanging="2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800179"/>
    <w:pPr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800179"/>
    <w:pPr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800179"/>
    <w:pPr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800179"/>
    <w:pPr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800179"/>
    <w:pPr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800179"/>
    <w:pPr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800179"/>
    <w:pPr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800179"/>
    <w:pPr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800179"/>
    <w:rPr>
      <w:rFonts w:ascii="Corbel" w:eastAsiaTheme="majorEastAsia" w:hAnsi="Corbel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800179"/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800179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800179"/>
    <w:pPr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800179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80017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80017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80017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3">
    <w:name w:val="Grid Table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80017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8001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80017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80017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80017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80017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80017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80017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80017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800179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0017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00179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80017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800179"/>
    <w:rPr>
      <w:rFonts w:ascii="Calibri" w:hAnsi="Calibri" w:cs="Calibri"/>
      <w:color w:val="954F7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800179"/>
    <w:rPr>
      <w:rFonts w:ascii="Calibri" w:hAnsi="Calibri" w:cs="Calibri"/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800179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800179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OiaeaeiYiio2">
    <w:name w:val="O?ia eaeiYiio 2"/>
    <w:basedOn w:val="Norml"/>
    <w:rsid w:val="007D202B"/>
    <w:pPr>
      <w:autoSpaceDE/>
      <w:autoSpaceDN/>
      <w:adjustRightInd/>
      <w:jc w:val="right"/>
    </w:pPr>
    <w:rPr>
      <w:rFonts w:ascii="Times New Roman" w:eastAsia="Times New Roman" w:hAnsi="Times New Roman" w:cs="Times New Roman"/>
      <w:i/>
      <w:sz w:val="16"/>
      <w:szCs w:val="20"/>
      <w:lang w:val="en-US" w:eastAsia="hu-HU"/>
    </w:rPr>
  </w:style>
  <w:style w:type="paragraph" w:customStyle="1" w:styleId="ECVSubSectionHeading">
    <w:name w:val="_ECV_SubSectionHeading"/>
    <w:basedOn w:val="Norml"/>
    <w:rsid w:val="00EA0538"/>
    <w:pPr>
      <w:suppressLineNumbers/>
      <w:suppressAutoHyphens/>
      <w:autoSpaceDE/>
      <w:autoSpaceDN/>
      <w:adjustRightInd/>
      <w:spacing w:line="100" w:lineRule="atLeast"/>
    </w:pPr>
    <w:rPr>
      <w:rFonts w:ascii="Arial" w:eastAsia="SimSun" w:hAnsi="Arial" w:cs="Mangal"/>
      <w:color w:val="0E4194"/>
      <w:spacing w:val="-6"/>
      <w:kern w:val="1"/>
      <w:szCs w:val="24"/>
      <w:lang w:val="hu-HU" w:eastAsia="hi-IN" w:bidi="hi-IN"/>
    </w:rPr>
  </w:style>
  <w:style w:type="paragraph" w:customStyle="1" w:styleId="ECVOrganisationDetails">
    <w:name w:val="_ECV_OrganisationDetails"/>
    <w:basedOn w:val="Norml"/>
    <w:rsid w:val="00EA0538"/>
    <w:pPr>
      <w:suppressLineNumbers/>
      <w:suppressAutoHyphens/>
      <w:autoSpaceDN/>
      <w:adjustRightInd/>
      <w:spacing w:before="57" w:after="85" w:line="100" w:lineRule="atLeast"/>
    </w:pPr>
    <w:rPr>
      <w:rFonts w:ascii="Arial" w:eastAsia="ArialMT" w:hAnsi="Arial" w:cs="ArialMT"/>
      <w:color w:val="3F3A38"/>
      <w:spacing w:val="-6"/>
      <w:kern w:val="1"/>
      <w:sz w:val="18"/>
      <w:szCs w:val="18"/>
      <w:lang w:val="hu-H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diko\AppData\Local\Microsoft\Office\16.0\DTS\hu-HU%7b3DF829C8-9A40-466B-B43A-84DF7BF7F22E%7d\%7bD14F7950-B85D-480E-946F-34932326CC97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F59475AEAD46A7853C16B35D95892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9038565-1447-4467-929F-8F7D653931C7}"/>
      </w:docPartPr>
      <w:docPartBody>
        <w:p w:rsidR="00F16E50" w:rsidRDefault="00000000">
          <w:pPr>
            <w:pStyle w:val="70F59475AEAD46A7853C16B35D958924"/>
          </w:pPr>
          <w:r w:rsidRPr="00EF70BC">
            <w:t>Munkatapasztalat</w:t>
          </w:r>
        </w:p>
      </w:docPartBody>
    </w:docPart>
    <w:docPart>
      <w:docPartPr>
        <w:name w:val="A31CCFFDD22F49FABF4FA509B327D7F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117015-A837-4C52-A299-7924C43753F6}"/>
      </w:docPartPr>
      <w:docPartBody>
        <w:p w:rsidR="00F16E50" w:rsidRDefault="00000000">
          <w:pPr>
            <w:pStyle w:val="A31CCFFDD22F49FABF4FA509B327D7FE"/>
          </w:pPr>
          <w:r w:rsidRPr="00EF70BC">
            <w:t>Tanulmányok</w:t>
          </w:r>
        </w:p>
      </w:docPartBody>
    </w:docPart>
    <w:docPart>
      <w:docPartPr>
        <w:name w:val="E58A875DC80B4BBC86B33F05EE0D03A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930551D-0DE5-4B61-B0E6-FFF4C1F697D3}"/>
      </w:docPartPr>
      <w:docPartBody>
        <w:p w:rsidR="00F16E50" w:rsidRDefault="00000000">
          <w:pPr>
            <w:pStyle w:val="E58A875DC80B4BBC86B33F05EE0D03A0"/>
          </w:pPr>
          <w:r w:rsidRPr="00EF70BC">
            <w:t>Kommunikáció</w:t>
          </w:r>
        </w:p>
      </w:docPartBody>
    </w:docPart>
    <w:docPart>
      <w:docPartPr>
        <w:name w:val="BE26701B9F76451AAB7478EA16F93FD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03D4E95-9DB4-486D-A38B-AC92CF84505E}"/>
      </w:docPartPr>
      <w:docPartBody>
        <w:p w:rsidR="00F16E50" w:rsidRDefault="00000000">
          <w:pPr>
            <w:pStyle w:val="BE26701B9F76451AAB7478EA16F93FDA"/>
          </w:pPr>
          <w:r w:rsidRPr="00EF70BC">
            <w:t>Vezető szerep</w:t>
          </w:r>
        </w:p>
      </w:docPartBody>
    </w:docPart>
    <w:docPart>
      <w:docPartPr>
        <w:name w:val="8000714D2DA24338A355E105ABA1875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053F51-9A36-47D1-9775-5902597EF851}"/>
      </w:docPartPr>
      <w:docPartBody>
        <w:p w:rsidR="00F16E50" w:rsidRDefault="00000000">
          <w:pPr>
            <w:pStyle w:val="8000714D2DA24338A355E105ABA18756"/>
          </w:pPr>
          <w:r w:rsidRPr="00EF70BC">
            <w:t>Referenciák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DB"/>
    <w:rsid w:val="004453DB"/>
    <w:rsid w:val="00A2594D"/>
    <w:rsid w:val="00C4533B"/>
    <w:rsid w:val="00E87143"/>
    <w:rsid w:val="00F1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70F59475AEAD46A7853C16B35D958924">
    <w:name w:val="70F59475AEAD46A7853C16B35D958924"/>
  </w:style>
  <w:style w:type="paragraph" w:customStyle="1" w:styleId="A31CCFFDD22F49FABF4FA509B327D7FE">
    <w:name w:val="A31CCFFDD22F49FABF4FA509B327D7FE"/>
  </w:style>
  <w:style w:type="paragraph" w:customStyle="1" w:styleId="E58A875DC80B4BBC86B33F05EE0D03A0">
    <w:name w:val="E58A875DC80B4BBC86B33F05EE0D03A0"/>
  </w:style>
  <w:style w:type="paragraph" w:customStyle="1" w:styleId="BE26701B9F76451AAB7478EA16F93FDA">
    <w:name w:val="BE26701B9F76451AAB7478EA16F93FDA"/>
  </w:style>
  <w:style w:type="paragraph" w:customStyle="1" w:styleId="8000714D2DA24338A355E105ABA18756">
    <w:name w:val="8000714D2DA24338A355E105ABA18756"/>
  </w:style>
  <w:style w:type="character" w:styleId="Helyrzszveg">
    <w:name w:val="Placeholder Text"/>
    <w:basedOn w:val="Bekezdsalapbettpusa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{D14F7950-B85D-480E-946F-34932326CC97}tf78128832_win32</Template>
  <TotalTime>0</TotalTime>
  <Pages>2</Pages>
  <Words>250</Words>
  <Characters>1728</Characters>
  <Application>Microsoft Office Word</Application>
  <DocSecurity>0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2022-11-04T16:18:00Z</dcterms:created>
  <dcterms:modified xsi:type="dcterms:W3CDTF">2022-11-04T16:18:00Z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